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576" w:rsidRDefault="007D2576" w:rsidP="007D2576">
      <w:pPr>
        <w:widowControl w:val="0"/>
        <w:spacing w:after="0" w:line="240" w:lineRule="auto"/>
        <w:jc w:val="center"/>
        <w:rPr>
          <w:rFonts w:cs="Tahoma"/>
          <w:b/>
          <w:color w:val="0070C0"/>
          <w:sz w:val="32"/>
          <w:szCs w:val="32"/>
          <w:lang w:val="en-US"/>
        </w:rPr>
      </w:pPr>
      <w:r>
        <w:rPr>
          <w:rFonts w:cs="Tahoma"/>
          <w:b/>
          <w:color w:val="0070C0"/>
          <w:sz w:val="32"/>
          <w:szCs w:val="32"/>
          <w:lang w:val="en-US"/>
        </w:rPr>
        <w:t xml:space="preserve">“Challenges in physical rehabilitation in MS – </w:t>
      </w:r>
    </w:p>
    <w:p w:rsidR="007D2576" w:rsidRDefault="007D2576" w:rsidP="007D2576">
      <w:pPr>
        <w:widowControl w:val="0"/>
        <w:spacing w:after="0" w:line="240" w:lineRule="auto"/>
        <w:jc w:val="center"/>
        <w:rPr>
          <w:rFonts w:cs="Tahoma"/>
          <w:b/>
          <w:color w:val="0070C0"/>
          <w:sz w:val="32"/>
          <w:szCs w:val="32"/>
          <w:lang w:val="en-US"/>
        </w:rPr>
      </w:pPr>
      <w:proofErr w:type="gramStart"/>
      <w:r>
        <w:rPr>
          <w:rFonts w:cs="Tahoma"/>
          <w:b/>
          <w:color w:val="0070C0"/>
          <w:sz w:val="32"/>
          <w:szCs w:val="32"/>
          <w:lang w:val="en-US"/>
        </w:rPr>
        <w:t>integrating</w:t>
      </w:r>
      <w:proofErr w:type="gramEnd"/>
      <w:r>
        <w:rPr>
          <w:rFonts w:cs="Tahoma"/>
          <w:b/>
          <w:color w:val="0070C0"/>
          <w:sz w:val="32"/>
          <w:szCs w:val="32"/>
          <w:lang w:val="en-US"/>
        </w:rPr>
        <w:t xml:space="preserve"> qualitative and quantitative approaches”</w:t>
      </w:r>
    </w:p>
    <w:p w:rsidR="007D2576" w:rsidRDefault="007D2576" w:rsidP="007D2576">
      <w:pPr>
        <w:widowControl w:val="0"/>
        <w:spacing w:after="0" w:line="240" w:lineRule="auto"/>
        <w:jc w:val="center"/>
        <w:rPr>
          <w:rFonts w:eastAsia="Times New Roman"/>
          <w:b/>
          <w:bCs/>
          <w:color w:val="0070C0"/>
          <w:kern w:val="3"/>
          <w:sz w:val="30"/>
          <w:szCs w:val="30"/>
          <w:lang w:eastAsia="en-IE"/>
        </w:rPr>
      </w:pPr>
      <w:r>
        <w:rPr>
          <w:rFonts w:eastAsia="Times New Roman"/>
          <w:b/>
          <w:bCs/>
          <w:color w:val="0070C0"/>
          <w:kern w:val="3"/>
          <w:sz w:val="30"/>
          <w:szCs w:val="30"/>
          <w:lang w:eastAsia="en-IE"/>
        </w:rPr>
        <w:t xml:space="preserve">RIMS SIG Mobility </w:t>
      </w:r>
    </w:p>
    <w:p w:rsidR="007D2576" w:rsidRDefault="007D2576" w:rsidP="007D2576">
      <w:pPr>
        <w:widowControl w:val="0"/>
        <w:spacing w:after="0" w:line="240" w:lineRule="auto"/>
        <w:jc w:val="center"/>
        <w:rPr>
          <w:rFonts w:eastAsia="Times New Roman"/>
          <w:b/>
          <w:bCs/>
          <w:color w:val="0070C0"/>
          <w:kern w:val="3"/>
          <w:sz w:val="30"/>
          <w:szCs w:val="30"/>
          <w:lang w:eastAsia="en-IE"/>
        </w:rPr>
      </w:pPr>
      <w:r>
        <w:rPr>
          <w:rFonts w:eastAsia="Times New Roman"/>
          <w:b/>
          <w:bCs/>
          <w:color w:val="0070C0"/>
          <w:kern w:val="3"/>
          <w:sz w:val="30"/>
          <w:szCs w:val="30"/>
          <w:lang w:eastAsia="en-IE"/>
        </w:rPr>
        <w:t>Bergen, Norway</w:t>
      </w:r>
    </w:p>
    <w:p w:rsidR="007D2576" w:rsidRDefault="007D2576" w:rsidP="007D2576">
      <w:pPr>
        <w:jc w:val="center"/>
      </w:pPr>
      <w:r>
        <w:rPr>
          <w:rFonts w:ascii="Times New Roman" w:eastAsia="Times New Roman" w:hAnsi="Times New Roman"/>
          <w:color w:val="0070C0"/>
          <w:kern w:val="3"/>
          <w:sz w:val="28"/>
          <w:szCs w:val="28"/>
          <w:lang w:eastAsia="en-IE"/>
        </w:rPr>
        <w:t> </w:t>
      </w:r>
      <w:r>
        <w:rPr>
          <w:color w:val="0070C0"/>
          <w:sz w:val="28"/>
          <w:szCs w:val="28"/>
          <w:lang w:val="en-US"/>
        </w:rPr>
        <w:t>26</w:t>
      </w:r>
      <w:r>
        <w:rPr>
          <w:color w:val="0070C0"/>
          <w:sz w:val="28"/>
          <w:szCs w:val="28"/>
          <w:vertAlign w:val="superscript"/>
          <w:lang w:val="en-US"/>
        </w:rPr>
        <w:t>th</w:t>
      </w:r>
      <w:r>
        <w:rPr>
          <w:color w:val="0070C0"/>
          <w:sz w:val="28"/>
          <w:szCs w:val="28"/>
          <w:lang w:val="en-US"/>
        </w:rPr>
        <w:t xml:space="preserve"> and 27</w:t>
      </w:r>
      <w:r>
        <w:rPr>
          <w:color w:val="0070C0"/>
          <w:sz w:val="28"/>
          <w:szCs w:val="28"/>
          <w:vertAlign w:val="superscript"/>
          <w:lang w:val="en-US"/>
        </w:rPr>
        <w:t>th</w:t>
      </w:r>
      <w:r>
        <w:rPr>
          <w:color w:val="0070C0"/>
          <w:sz w:val="28"/>
          <w:szCs w:val="28"/>
          <w:lang w:val="en-US"/>
        </w:rPr>
        <w:t xml:space="preserve"> September 2014</w:t>
      </w:r>
    </w:p>
    <w:p w:rsidR="007D2576" w:rsidRDefault="007D2576" w:rsidP="007D2576">
      <w:pPr>
        <w:widowControl w:val="0"/>
        <w:spacing w:after="0" w:line="240" w:lineRule="auto"/>
        <w:rPr>
          <w:rFonts w:ascii="Times New Roman" w:eastAsia="Times New Roman" w:hAnsi="Times New Roman"/>
          <w:color w:val="212120"/>
          <w:kern w:val="3"/>
          <w:sz w:val="20"/>
          <w:szCs w:val="20"/>
          <w:lang w:val="en-US" w:eastAsia="en-IE"/>
        </w:rPr>
      </w:pPr>
    </w:p>
    <w:tbl>
      <w:tblPr>
        <w:tblW w:w="5074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8286"/>
      </w:tblGrid>
      <w:tr w:rsidR="007D2576" w:rsidTr="0071099C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/>
            </w:pPr>
            <w:r>
              <w:t>Title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</w:p>
        </w:tc>
      </w:tr>
      <w:tr w:rsidR="007D2576" w:rsidTr="0071099C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  <w:r>
              <w:t>Authors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</w:p>
        </w:tc>
      </w:tr>
      <w:tr w:rsidR="007D2576" w:rsidTr="0071099C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  <w:r>
              <w:t>Affiliations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</w:p>
        </w:tc>
      </w:tr>
      <w:tr w:rsidR="007D2576" w:rsidTr="003B5481">
        <w:tblPrEx>
          <w:tblCellMar>
            <w:top w:w="0" w:type="dxa"/>
            <w:bottom w:w="0" w:type="dxa"/>
          </w:tblCellMar>
        </w:tblPrEx>
        <w:trPr>
          <w:trHeight w:val="7979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  <w:r>
              <w:t>Abstract Body</w:t>
            </w:r>
          </w:p>
          <w:p w:rsidR="007D2576" w:rsidRDefault="007D2576" w:rsidP="0071099C">
            <w:pPr>
              <w:spacing w:after="0" w:line="240" w:lineRule="auto"/>
            </w:pPr>
            <w:r>
              <w:t>(Limit 250 Words)</w:t>
            </w:r>
          </w:p>
        </w:tc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576" w:rsidRDefault="007D2576" w:rsidP="0071099C">
            <w:pPr>
              <w:spacing w:after="0" w:line="240" w:lineRule="auto"/>
            </w:pPr>
            <w:r>
              <w:t>Background</w:t>
            </w:r>
          </w:p>
          <w:p w:rsidR="007D2576" w:rsidRDefault="007D2576" w:rsidP="0071099C">
            <w:pPr>
              <w:spacing w:after="0" w:line="240" w:lineRule="auto"/>
            </w:pPr>
            <w:r>
              <w:t>Methods</w:t>
            </w:r>
          </w:p>
          <w:p w:rsidR="007D2576" w:rsidRDefault="007D2576" w:rsidP="0071099C">
            <w:pPr>
              <w:spacing w:after="0" w:line="240" w:lineRule="auto"/>
            </w:pPr>
            <w:r>
              <w:t>Results</w:t>
            </w:r>
          </w:p>
          <w:p w:rsidR="003B5481" w:rsidRDefault="007D2576" w:rsidP="0071099C">
            <w:pPr>
              <w:spacing w:after="0" w:line="240" w:lineRule="auto"/>
            </w:pPr>
            <w:r>
              <w:t>Conclusions</w:t>
            </w:r>
          </w:p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3B5481" w:rsidRPr="003B5481" w:rsidRDefault="003B5481" w:rsidP="003B5481"/>
          <w:p w:rsidR="007D2576" w:rsidRPr="003B5481" w:rsidRDefault="007D2576" w:rsidP="003B5481">
            <w:bookmarkStart w:id="0" w:name="_GoBack"/>
            <w:bookmarkEnd w:id="0"/>
          </w:p>
        </w:tc>
      </w:tr>
    </w:tbl>
    <w:p w:rsidR="00F71642" w:rsidRPr="00C33948" w:rsidRDefault="00F71642" w:rsidP="00C33948"/>
    <w:sectPr w:rsidR="00F71642" w:rsidRPr="00C33948" w:rsidSect="00CB17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560" w:right="1080" w:bottom="212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6DC" w:rsidRDefault="007756DC" w:rsidP="0083379B">
      <w:pPr>
        <w:spacing w:after="0" w:line="240" w:lineRule="auto"/>
      </w:pPr>
      <w:r>
        <w:separator/>
      </w:r>
    </w:p>
  </w:endnote>
  <w:endnote w:type="continuationSeparator" w:id="0">
    <w:p w:rsidR="007756DC" w:rsidRDefault="007756DC" w:rsidP="0083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3551C0-BCB9-4BF7-BD35-ADF334803398}"/>
    <w:embedBold r:id="rId2" w:fontKey="{7BAA4ED5-F389-424E-8CC9-B3977C9599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F40FBF-605D-4E56-9F3F-DCCD094A2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2CFC40-807F-4B14-9AC6-8DEA4345F3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948" w:rsidRDefault="00C33948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79B" w:rsidRDefault="00CB17C0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33D174" wp14:editId="31F75198">
              <wp:simplePos x="0" y="0"/>
              <wp:positionH relativeFrom="column">
                <wp:posOffset>-324905</wp:posOffset>
              </wp:positionH>
              <wp:positionV relativeFrom="paragraph">
                <wp:posOffset>-204470</wp:posOffset>
              </wp:positionV>
              <wp:extent cx="1474470" cy="140398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17C0" w:rsidRPr="00BE42CA" w:rsidRDefault="00CB17C0" w:rsidP="00CB17C0">
                          <w:pPr>
                            <w:spacing w:after="0" w:line="216" w:lineRule="auto"/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</w:pPr>
                          <w:proofErr w:type="gramStart"/>
                          <w:r w:rsidRPr="00BE42CA">
                            <w:rPr>
                              <w:rFonts w:ascii="Arial" w:hAnsi="Arial" w:cs="Arial"/>
                              <w:color w:val="2B40B6"/>
                              <w:sz w:val="17"/>
                              <w:szCs w:val="17"/>
                            </w:rPr>
                            <w:t>email</w:t>
                          </w:r>
                          <w:proofErr w:type="gramEnd"/>
                          <w:r w:rsidRPr="00BE42CA">
                            <w:rPr>
                              <w:rFonts w:ascii="Arial" w:hAnsi="Arial" w:cs="Arial"/>
                              <w:color w:val="2B40B6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BE42CA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contact@eurims.org</w:t>
                          </w:r>
                          <w:r w:rsidRPr="00BE42CA">
                            <w:rPr>
                              <w:rFonts w:ascii="Arial" w:hAnsi="Arial" w:cs="Arial"/>
                              <w:color w:val="2B40B6"/>
                              <w:sz w:val="17"/>
                              <w:szCs w:val="17"/>
                            </w:rPr>
                            <w:br/>
                            <w:t xml:space="preserve">web </w:t>
                          </w:r>
                          <w:r w:rsidRPr="00BE42CA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www.euRIMS.org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5.6pt;margin-top:-16.1pt;width:116.1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" filled="f" stroked="f">
              <v:textbox style="mso-fit-shape-to-text:t">
                <w:txbxContent>
                  <w:p w:rsidR="00CB17C0" w:rsidRPr="00BE42CA" w:rsidRDefault="00CB17C0" w:rsidP="00CB17C0">
                    <w:pPr>
                      <w:spacing w:after="0" w:line="216" w:lineRule="auto"/>
                      <w:rPr>
                        <w:rFonts w:ascii="Arial" w:hAnsi="Arial" w:cs="Arial"/>
                        <w:sz w:val="17"/>
                        <w:szCs w:val="17"/>
                      </w:rPr>
                    </w:pPr>
                    <w:proofErr w:type="gramStart"/>
                    <w:r w:rsidRPr="00BE42CA">
                      <w:rPr>
                        <w:rFonts w:ascii="Arial" w:hAnsi="Arial" w:cs="Arial"/>
                        <w:color w:val="2B40B6"/>
                        <w:sz w:val="17"/>
                        <w:szCs w:val="17"/>
                      </w:rPr>
                      <w:t>email</w:t>
                    </w:r>
                    <w:proofErr w:type="gramEnd"/>
                    <w:r w:rsidRPr="00BE42CA">
                      <w:rPr>
                        <w:rFonts w:ascii="Arial" w:hAnsi="Arial" w:cs="Arial"/>
                        <w:color w:val="2B40B6"/>
                        <w:sz w:val="17"/>
                        <w:szCs w:val="17"/>
                      </w:rPr>
                      <w:t xml:space="preserve"> </w:t>
                    </w:r>
                    <w:r w:rsidRPr="00BE42CA">
                      <w:rPr>
                        <w:rFonts w:ascii="Arial" w:hAnsi="Arial" w:cs="Arial"/>
                        <w:sz w:val="17"/>
                        <w:szCs w:val="17"/>
                      </w:rPr>
                      <w:t>contact@eurims.org</w:t>
                    </w:r>
                    <w:r w:rsidRPr="00BE42CA">
                      <w:rPr>
                        <w:rFonts w:ascii="Arial" w:hAnsi="Arial" w:cs="Arial"/>
                        <w:color w:val="2B40B6"/>
                        <w:sz w:val="17"/>
                        <w:szCs w:val="17"/>
                      </w:rPr>
                      <w:br/>
                      <w:t xml:space="preserve">web </w:t>
                    </w:r>
                    <w:r w:rsidRPr="00BE42CA">
                      <w:rPr>
                        <w:rFonts w:ascii="Arial" w:hAnsi="Arial" w:cs="Arial"/>
                        <w:sz w:val="17"/>
                        <w:szCs w:val="17"/>
                      </w:rPr>
                      <w:t>www.euRIMS.org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01F0D5" wp14:editId="7D81198E">
              <wp:simplePos x="0" y="0"/>
              <wp:positionH relativeFrom="column">
                <wp:posOffset>3989070</wp:posOffset>
              </wp:positionH>
              <wp:positionV relativeFrom="paragraph">
                <wp:posOffset>-639230</wp:posOffset>
              </wp:positionV>
              <wp:extent cx="237426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2FD8" w:rsidRPr="00CB17C0" w:rsidRDefault="00B02FD8" w:rsidP="00B02FD8">
                          <w:pPr>
                            <w:spacing w:after="0" w:line="216" w:lineRule="auto"/>
                            <w:jc w:val="right"/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</w:pPr>
                          <w:r w:rsidRPr="00CB17C0">
                            <w:rPr>
                              <w:rFonts w:ascii="Arial" w:hAnsi="Arial" w:cs="Arial"/>
                              <w:b/>
                              <w:color w:val="2B40B6"/>
                              <w:sz w:val="17"/>
                              <w:szCs w:val="17"/>
                              <w:lang w:val="nl-BE"/>
                            </w:rPr>
                            <w:t xml:space="preserve">RIMS </w:t>
                          </w:r>
                          <w:r w:rsidRPr="00CB17C0">
                            <w:rPr>
                              <w:rFonts w:ascii="Arial" w:hAnsi="Arial" w:cs="Arial"/>
                              <w:color w:val="2B40B6"/>
                              <w:sz w:val="17"/>
                              <w:szCs w:val="17"/>
                              <w:lang w:val="nl-BE"/>
                            </w:rPr>
                            <w:t>– Rehabilitation in MS</w:t>
                          </w:r>
                          <w:r w:rsidRPr="00CB17C0">
                            <w:rPr>
                              <w:rFonts w:ascii="Arial" w:hAnsi="Arial" w:cs="Arial"/>
                              <w:color w:val="2B40B6"/>
                              <w:sz w:val="17"/>
                              <w:szCs w:val="17"/>
                              <w:lang w:val="nl-BE"/>
                            </w:rPr>
                            <w:br/>
                          </w:r>
                          <w:r w:rsidRPr="00CB17C0"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  <w:t>Universiteit Hasselt</w:t>
                          </w:r>
                          <w:r w:rsidRPr="00CB17C0"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  <w:br/>
                            <w:t>Gebouw A: BIOMED/REVAL</w:t>
                          </w:r>
                          <w:r w:rsidRPr="00CB17C0"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  <w:br/>
                            <w:t>Ag</w:t>
                          </w:r>
                          <w:r w:rsidR="00CB17C0" w:rsidRPr="00CB17C0"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  <w:t>oralaan</w:t>
                          </w:r>
                          <w:r w:rsidR="00CB17C0" w:rsidRPr="00CB17C0"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  <w:br/>
                            <w:t>3590 Diepenbeek</w:t>
                          </w:r>
                          <w:r w:rsidR="00CB17C0" w:rsidRPr="00CB17C0">
                            <w:rPr>
                              <w:rFonts w:ascii="Arial" w:hAnsi="Arial" w:cs="Arial"/>
                              <w:sz w:val="17"/>
                              <w:szCs w:val="17"/>
                              <w:lang w:val="nl-BE"/>
                            </w:rPr>
                            <w:br/>
                            <w:t>Belgium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314.1pt;margin-top:-50.3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" filled="f" stroked="f">
              <v:textbox style="mso-fit-shape-to-text:t">
                <w:txbxContent>
                  <w:p w:rsidR="00B02FD8" w:rsidRPr="00CB17C0" w:rsidRDefault="00B02FD8" w:rsidP="00B02FD8">
                    <w:pPr>
                      <w:spacing w:after="0" w:line="216" w:lineRule="auto"/>
                      <w:jc w:val="right"/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</w:pPr>
                    <w:r w:rsidRPr="00CB17C0">
                      <w:rPr>
                        <w:rFonts w:ascii="Arial" w:hAnsi="Arial" w:cs="Arial"/>
                        <w:b/>
                        <w:color w:val="2B40B6"/>
                        <w:sz w:val="17"/>
                        <w:szCs w:val="17"/>
                        <w:lang w:val="nl-BE"/>
                      </w:rPr>
                      <w:t xml:space="preserve">RIMS </w:t>
                    </w:r>
                    <w:r w:rsidRPr="00CB17C0">
                      <w:rPr>
                        <w:rFonts w:ascii="Arial" w:hAnsi="Arial" w:cs="Arial"/>
                        <w:color w:val="2B40B6"/>
                        <w:sz w:val="17"/>
                        <w:szCs w:val="17"/>
                        <w:lang w:val="nl-BE"/>
                      </w:rPr>
                      <w:t>– Rehabilitation in MS</w:t>
                    </w:r>
                    <w:r w:rsidRPr="00CB17C0">
                      <w:rPr>
                        <w:rFonts w:ascii="Arial" w:hAnsi="Arial" w:cs="Arial"/>
                        <w:color w:val="2B40B6"/>
                        <w:sz w:val="17"/>
                        <w:szCs w:val="17"/>
                        <w:lang w:val="nl-BE"/>
                      </w:rPr>
                      <w:br/>
                    </w:r>
                    <w:r w:rsidRPr="00CB17C0"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  <w:t>Universiteit Hasselt</w:t>
                    </w:r>
                    <w:r w:rsidRPr="00CB17C0"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  <w:br/>
                      <w:t>Gebouw A: BIOMED/REVAL</w:t>
                    </w:r>
                    <w:r w:rsidRPr="00CB17C0"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  <w:br/>
                      <w:t>Ag</w:t>
                    </w:r>
                    <w:r w:rsidR="00CB17C0" w:rsidRPr="00CB17C0"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  <w:t>oralaan</w:t>
                    </w:r>
                    <w:r w:rsidR="00CB17C0" w:rsidRPr="00CB17C0"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  <w:br/>
                      <w:t>3590 Diepenbeek</w:t>
                    </w:r>
                    <w:r w:rsidR="00CB17C0" w:rsidRPr="00CB17C0">
                      <w:rPr>
                        <w:rFonts w:ascii="Arial" w:hAnsi="Arial" w:cs="Arial"/>
                        <w:sz w:val="17"/>
                        <w:szCs w:val="17"/>
                        <w:lang w:val="nl-BE"/>
                      </w:rPr>
                      <w:br/>
                      <w:t>Belgium</w:t>
                    </w:r>
                  </w:p>
                </w:txbxContent>
              </v:textbox>
            </v:shape>
          </w:pict>
        </mc:Fallback>
      </mc:AlternateContent>
    </w:r>
    <w:r w:rsidR="00865F4B">
      <w:rPr>
        <w:noProof/>
        <w:lang w:val="nb-NO" w:eastAsia="nb-NO"/>
      </w:rPr>
      <w:drawing>
        <wp:anchor distT="0" distB="0" distL="114300" distR="114300" simplePos="0" relativeHeight="251664384" behindDoc="1" locked="0" layoutInCell="1" allowOverlap="1" wp14:anchorId="5CBE584B" wp14:editId="0D4E0AE4">
          <wp:simplePos x="0" y="0"/>
          <wp:positionH relativeFrom="column">
            <wp:posOffset>3098800</wp:posOffset>
          </wp:positionH>
          <wp:positionV relativeFrom="paragraph">
            <wp:posOffset>-1962570</wp:posOffset>
          </wp:positionV>
          <wp:extent cx="3180311" cy="2095200"/>
          <wp:effectExtent l="0" t="0" r="127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0311" cy="209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F4B">
      <w:rPr>
        <w:noProof/>
        <w:lang w:val="nb-NO" w:eastAsia="nb-NO"/>
      </w:rPr>
      <w:drawing>
        <wp:anchor distT="0" distB="0" distL="114300" distR="114300" simplePos="0" relativeHeight="251663360" behindDoc="0" locked="0" layoutInCell="1" allowOverlap="1" wp14:anchorId="060497E9" wp14:editId="79447944">
          <wp:simplePos x="0" y="0"/>
          <wp:positionH relativeFrom="column">
            <wp:posOffset>-494030</wp:posOffset>
          </wp:positionH>
          <wp:positionV relativeFrom="paragraph">
            <wp:posOffset>123190</wp:posOffset>
          </wp:positionV>
          <wp:extent cx="7178040" cy="30734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04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948" w:rsidRDefault="00C3394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6DC" w:rsidRDefault="007756DC" w:rsidP="0083379B">
      <w:pPr>
        <w:spacing w:after="0" w:line="240" w:lineRule="auto"/>
      </w:pPr>
      <w:r>
        <w:separator/>
      </w:r>
    </w:p>
  </w:footnote>
  <w:footnote w:type="continuationSeparator" w:id="0">
    <w:p w:rsidR="007756DC" w:rsidRDefault="007756DC" w:rsidP="00833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948" w:rsidRDefault="00C33948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79B" w:rsidRDefault="00BE42CA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66432" behindDoc="0" locked="0" layoutInCell="1" allowOverlap="1" wp14:anchorId="38DA3CFD" wp14:editId="27629166">
          <wp:simplePos x="0" y="0"/>
          <wp:positionH relativeFrom="column">
            <wp:posOffset>3836670</wp:posOffset>
          </wp:positionH>
          <wp:positionV relativeFrom="paragraph">
            <wp:posOffset>-183100</wp:posOffset>
          </wp:positionV>
          <wp:extent cx="2789618" cy="603995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9618" cy="603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948" w:rsidRDefault="00C33948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6DC"/>
    <w:rsid w:val="000A5659"/>
    <w:rsid w:val="00144277"/>
    <w:rsid w:val="001E5CD4"/>
    <w:rsid w:val="0023686B"/>
    <w:rsid w:val="003615B1"/>
    <w:rsid w:val="003B5481"/>
    <w:rsid w:val="00627E76"/>
    <w:rsid w:val="006771D4"/>
    <w:rsid w:val="0073074D"/>
    <w:rsid w:val="007756DC"/>
    <w:rsid w:val="007C46C0"/>
    <w:rsid w:val="007D2576"/>
    <w:rsid w:val="0083379B"/>
    <w:rsid w:val="00865F4B"/>
    <w:rsid w:val="009030C1"/>
    <w:rsid w:val="0091629A"/>
    <w:rsid w:val="00920CF7"/>
    <w:rsid w:val="009B3F5A"/>
    <w:rsid w:val="00A866E2"/>
    <w:rsid w:val="00B02FD8"/>
    <w:rsid w:val="00BC396A"/>
    <w:rsid w:val="00BE42CA"/>
    <w:rsid w:val="00C33948"/>
    <w:rsid w:val="00C460AC"/>
    <w:rsid w:val="00C8241D"/>
    <w:rsid w:val="00CB17C0"/>
    <w:rsid w:val="00CB581D"/>
    <w:rsid w:val="00E34A95"/>
    <w:rsid w:val="00E43EFB"/>
    <w:rsid w:val="00EB163B"/>
    <w:rsid w:val="00EC6FB0"/>
    <w:rsid w:val="00F71642"/>
    <w:rsid w:val="00F7354C"/>
    <w:rsid w:val="00FF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576"/>
    <w:pPr>
      <w:suppressAutoHyphens/>
      <w:autoSpaceDN w:val="0"/>
      <w:textAlignment w:val="baseline"/>
    </w:pPr>
    <w:rPr>
      <w:rFonts w:ascii="Calibri" w:eastAsia="Calibri" w:hAnsi="Calibri" w:cs="Times New Roman"/>
      <w:lang w:val="en-I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3379B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lang w:val="en-PH"/>
    </w:rPr>
  </w:style>
  <w:style w:type="character" w:customStyle="1" w:styleId="TopptekstTegn">
    <w:name w:val="Topptekst Tegn"/>
    <w:basedOn w:val="Standardskriftforavsnitt"/>
    <w:link w:val="Topptekst"/>
    <w:uiPriority w:val="99"/>
    <w:rsid w:val="0083379B"/>
  </w:style>
  <w:style w:type="paragraph" w:styleId="Bunntekst">
    <w:name w:val="footer"/>
    <w:basedOn w:val="Normal"/>
    <w:link w:val="BunntekstTegn"/>
    <w:uiPriority w:val="99"/>
    <w:unhideWhenUsed/>
    <w:rsid w:val="0083379B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lang w:val="en-PH"/>
    </w:rPr>
  </w:style>
  <w:style w:type="character" w:customStyle="1" w:styleId="BunntekstTegn">
    <w:name w:val="Bunntekst Tegn"/>
    <w:basedOn w:val="Standardskriftforavsnitt"/>
    <w:link w:val="Bunntekst"/>
    <w:uiPriority w:val="99"/>
    <w:rsid w:val="0083379B"/>
  </w:style>
  <w:style w:type="paragraph" w:styleId="Bobletekst">
    <w:name w:val="Balloon Text"/>
    <w:basedOn w:val="Normal"/>
    <w:link w:val="BobletekstTegn"/>
    <w:uiPriority w:val="99"/>
    <w:semiHidden/>
    <w:unhideWhenUsed/>
    <w:rsid w:val="0083379B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  <w:lang w:val="en-PH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337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F71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1442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576"/>
    <w:pPr>
      <w:suppressAutoHyphens/>
      <w:autoSpaceDN w:val="0"/>
      <w:textAlignment w:val="baseline"/>
    </w:pPr>
    <w:rPr>
      <w:rFonts w:ascii="Calibri" w:eastAsia="Calibri" w:hAnsi="Calibri" w:cs="Times New Roman"/>
      <w:lang w:val="en-I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3379B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lang w:val="en-PH"/>
    </w:rPr>
  </w:style>
  <w:style w:type="character" w:customStyle="1" w:styleId="TopptekstTegn">
    <w:name w:val="Topptekst Tegn"/>
    <w:basedOn w:val="Standardskriftforavsnitt"/>
    <w:link w:val="Topptekst"/>
    <w:uiPriority w:val="99"/>
    <w:rsid w:val="0083379B"/>
  </w:style>
  <w:style w:type="paragraph" w:styleId="Bunntekst">
    <w:name w:val="footer"/>
    <w:basedOn w:val="Normal"/>
    <w:link w:val="BunntekstTegn"/>
    <w:uiPriority w:val="99"/>
    <w:unhideWhenUsed/>
    <w:rsid w:val="0083379B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lang w:val="en-PH"/>
    </w:rPr>
  </w:style>
  <w:style w:type="character" w:customStyle="1" w:styleId="BunntekstTegn">
    <w:name w:val="Bunntekst Tegn"/>
    <w:basedOn w:val="Standardskriftforavsnitt"/>
    <w:link w:val="Bunntekst"/>
    <w:uiPriority w:val="99"/>
    <w:rsid w:val="0083379B"/>
  </w:style>
  <w:style w:type="paragraph" w:styleId="Bobletekst">
    <w:name w:val="Balloon Text"/>
    <w:basedOn w:val="Normal"/>
    <w:link w:val="BobletekstTegn"/>
    <w:uiPriority w:val="99"/>
    <w:semiHidden/>
    <w:unhideWhenUsed/>
    <w:rsid w:val="0083379B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  <w:lang w:val="en-PH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337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F71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1442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me.HS.001\appdata\Local\Microsoft\Windows\Temporary%20Internet%20Files\Content.Outlook\K6L2GMLZ\RIMS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3757F-3D5B-4AAE-A10A-E1099953C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RIMS letterhead template</Template>
  <TotalTime>1</TotalTime>
  <Pages>1</Pages>
  <Words>44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Smedal, Tori</dc:creator>
  <cp:lastModifiedBy>Smedal, Tori</cp:lastModifiedBy>
  <cp:revision>3</cp:revision>
  <cp:lastPrinted>2012-12-01T11:43:00Z</cp:lastPrinted>
  <dcterms:created xsi:type="dcterms:W3CDTF">2014-01-10T14:38:00Z</dcterms:created>
  <dcterms:modified xsi:type="dcterms:W3CDTF">2014-01-10T14:38:00Z</dcterms:modified>
</cp:coreProperties>
</file>